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w:t>
      </w:r>
      <w:bookmarkStart w:id="0" w:name="_GoBack"/>
      <w:r>
        <w:rPr>
          <w:rFonts w:hint="eastAsia" w:ascii="方正小标宋_GBK" w:eastAsia="方正小标宋_GBK"/>
          <w:sz w:val="38"/>
          <w:szCs w:val="38"/>
        </w:rPr>
        <w:t>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四川省雅安市雨城区周公河周公山镇防洪治理工程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ZWUyMWZhOTI3ZGM1MzdkMzdjMGNjNjVjMmE5YTQifQ=="/>
  </w:docVars>
  <w:rsids>
    <w:rsidRoot w:val="44EB321A"/>
    <w:rsid w:val="00157EF5"/>
    <w:rsid w:val="002059BE"/>
    <w:rsid w:val="00284B9C"/>
    <w:rsid w:val="00753698"/>
    <w:rsid w:val="00816936"/>
    <w:rsid w:val="00B34AB7"/>
    <w:rsid w:val="015836FC"/>
    <w:rsid w:val="08910A60"/>
    <w:rsid w:val="0E2242CB"/>
    <w:rsid w:val="177D6D52"/>
    <w:rsid w:val="36B36394"/>
    <w:rsid w:val="44EB321A"/>
    <w:rsid w:val="44EC67E7"/>
    <w:rsid w:val="5B346E73"/>
    <w:rsid w:val="5E4E7E4A"/>
    <w:rsid w:val="60B94643"/>
    <w:rsid w:val="6D535020"/>
    <w:rsid w:val="7A694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rFonts w:ascii="Times New Roman" w:hAnsi="Times New Roman" w:eastAsia="仿宋_GB2312"/>
      <w:kern w:val="2"/>
      <w:sz w:val="18"/>
      <w:szCs w:val="18"/>
    </w:rPr>
  </w:style>
  <w:style w:type="character" w:customStyle="1" w:styleId="7">
    <w:name w:val="页脚 Char"/>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1</Pages>
  <Words>74</Words>
  <Characters>426</Characters>
  <Lines>3</Lines>
  <Paragraphs>1</Paragraphs>
  <TotalTime>0</TotalTime>
  <ScaleCrop>false</ScaleCrop>
  <LinksUpToDate>false</LinksUpToDate>
  <CharactersWithSpaces>499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Z</cp:lastModifiedBy>
  <dcterms:modified xsi:type="dcterms:W3CDTF">2024-02-04T07:52:22Z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E65B7419A1054359B613BAD41D69473E_13</vt:lpwstr>
  </property>
</Properties>
</file>