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bookmarkStart w:id="0" w:name="_GoBack"/>
      <w:r>
        <w:rPr>
          <w:rFonts w:hint="eastAsia" w:ascii="方正小标宋_GBK" w:eastAsia="方正小标宋_GBK"/>
          <w:sz w:val="38"/>
          <w:szCs w:val="38"/>
        </w:rPr>
        <w:t>建设项目环境影响评价公众意见表</w:t>
      </w:r>
    </w:p>
    <w:bookmarkEnd w:id="0"/>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四川省雅安市雨城区杨村河晏场镇防洪治理工程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3ZWUyMWZhOTI3ZGM1MzdkMzdjMGNjNjVjMmE5YTQifQ=="/>
  </w:docVars>
  <w:rsids>
    <w:rsidRoot w:val="44EB321A"/>
    <w:rsid w:val="00157EF5"/>
    <w:rsid w:val="002059BE"/>
    <w:rsid w:val="00284B9C"/>
    <w:rsid w:val="00753698"/>
    <w:rsid w:val="00816936"/>
    <w:rsid w:val="00B34AB7"/>
    <w:rsid w:val="015836FC"/>
    <w:rsid w:val="08910A60"/>
    <w:rsid w:val="0E2242CB"/>
    <w:rsid w:val="177D6D52"/>
    <w:rsid w:val="31F7096F"/>
    <w:rsid w:val="36B36394"/>
    <w:rsid w:val="44EB321A"/>
    <w:rsid w:val="44EC67E7"/>
    <w:rsid w:val="5B346E73"/>
    <w:rsid w:val="5E4E7E4A"/>
    <w:rsid w:val="6D535020"/>
    <w:rsid w:val="71212E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sz w:val="18"/>
      <w:szCs w:val="18"/>
    </w:rPr>
  </w:style>
  <w:style w:type="paragraph" w:styleId="3">
    <w:name w:val="header"/>
    <w:basedOn w:val="1"/>
    <w:link w:val="6"/>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qFormat/>
    <w:uiPriority w:val="0"/>
    <w:rPr>
      <w:rFonts w:ascii="Times New Roman" w:hAnsi="Times New Roman" w:eastAsia="仿宋_GB2312"/>
      <w:kern w:val="2"/>
      <w:sz w:val="18"/>
      <w:szCs w:val="18"/>
    </w:rPr>
  </w:style>
  <w:style w:type="character" w:customStyle="1" w:styleId="7">
    <w:name w:val="页脚 Char"/>
    <w:basedOn w:val="5"/>
    <w:link w:val="2"/>
    <w:autoRedefine/>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Company>Microsoft</Company>
  <Pages>1</Pages>
  <Words>74</Words>
  <Characters>426</Characters>
  <Lines>3</Lines>
  <Paragraphs>1</Paragraphs>
  <TotalTime>0</TotalTime>
  <ScaleCrop>false</ScaleCrop>
  <LinksUpToDate>false</LinksUpToDate>
  <CharactersWithSpaces>499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Z</cp:lastModifiedBy>
  <dcterms:modified xsi:type="dcterms:W3CDTF">2024-02-04T07:54:13Z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69EA45B24AD941D58CDEC77687E786DB_13</vt:lpwstr>
  </property>
</Properties>
</file>